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09E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高新区第一小学“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劳动励心志 实践促成长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”</w:t>
      </w:r>
    </w:p>
    <w:p w14:paraId="0208AE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b/>
          <w:sz w:val="44"/>
          <w:szCs w:val="44"/>
        </w:rPr>
        <w:t>第</w:t>
      </w:r>
      <w:r>
        <w:rPr>
          <w:rStyle w:val="9"/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九</w:t>
      </w:r>
      <w:r>
        <w:rPr>
          <w:rStyle w:val="9"/>
          <w:rFonts w:hint="eastAsia" w:ascii="方正小标宋简体" w:hAnsi="方正小标宋简体" w:eastAsia="方正小标宋简体" w:cs="方正小标宋简体"/>
          <w:b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劳动技能大赛活动方案</w:t>
      </w:r>
    </w:p>
    <w:p w14:paraId="5848B8FE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 w14:paraId="388CCEBD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一、活动目的：</w:t>
      </w:r>
    </w:p>
    <w:p w14:paraId="049D7A7E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为继承发扬党的优良作风，养成勤俭节约，热爱劳动的好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习惯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，培养少先队员的动手、动脑和生活实践能力，树立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少先队员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“自立、自信、自强”的三自意识，培养热爱劳动的情感，提高劳动本领，感受劳动的乐趣，同时也丰富少先队员的课余生活，让少先队员在劳逸结合中获得健康、全面地发展。</w:t>
      </w:r>
    </w:p>
    <w:p w14:paraId="0817FF0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二、比赛地点：</w:t>
      </w:r>
    </w:p>
    <w:p w14:paraId="16051236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学校报告厅</w:t>
      </w:r>
    </w:p>
    <w:p w14:paraId="369237C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、比赛内容安排：</w:t>
      </w:r>
    </w:p>
    <w:p w14:paraId="6A663B3F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一年级：</w:t>
      </w:r>
    </w:p>
    <w:p w14:paraId="468FDDF3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系鞋带、</w:t>
      </w:r>
      <w:r>
        <w:rPr>
          <w:rFonts w:hint="eastAsia" w:ascii="仿宋_GB2312" w:hAnsi="仿宋_GB2312" w:eastAsia="仿宋_GB2312" w:cs="仿宋_GB2312"/>
          <w:sz w:val="32"/>
          <w:szCs w:val="32"/>
        </w:rPr>
        <w:t>穿衣服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系红领巾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C67F908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比赛方法：听口令，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依次完成系鞋带、</w:t>
      </w:r>
      <w:r>
        <w:rPr>
          <w:rFonts w:hint="eastAsia" w:ascii="仿宋_GB2312" w:hAnsi="仿宋_GB2312" w:eastAsia="仿宋_GB2312" w:cs="仿宋_GB2312"/>
          <w:sz w:val="32"/>
          <w:szCs w:val="32"/>
        </w:rPr>
        <w:t>穿衣服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系红领巾、最先完成的班级获胜。（系鞋带、</w:t>
      </w:r>
      <w:r>
        <w:rPr>
          <w:rFonts w:hint="eastAsia" w:ascii="仿宋_GB2312" w:hAnsi="仿宋_GB2312" w:eastAsia="仿宋_GB2312" w:cs="仿宋_GB2312"/>
          <w:sz w:val="32"/>
          <w:szCs w:val="32"/>
        </w:rPr>
        <w:t>穿衣服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系、红领巾等环节，整理不到位的，相应增加时间。）</w:t>
      </w:r>
    </w:p>
    <w:p w14:paraId="67892820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材料准备：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p w14:paraId="41E29AF5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自备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一双带鞋带的鞋子，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校服</w:t>
      </w:r>
      <w:r>
        <w:rPr>
          <w:rFonts w:hint="eastAsia" w:ascii="仿宋_GB2312" w:hAnsi="仿宋_GB2312" w:eastAsia="仿宋_GB2312" w:cs="仿宋_GB2312"/>
          <w:sz w:val="32"/>
          <w:szCs w:val="32"/>
        </w:rPr>
        <w:t>上衣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一条红领巾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B1C7018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评判标准：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鞋带系好，衣服、红领巾整齐，用时少者获胜。</w:t>
      </w:r>
    </w:p>
    <w:p w14:paraId="0E0BA431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年级：</w:t>
      </w:r>
    </w:p>
    <w:p w14:paraId="32157E4B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捏花馍。</w:t>
      </w:r>
    </w:p>
    <w:p w14:paraId="0D2C294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比赛方法：听口令，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15分钟内完成花馍。</w:t>
      </w:r>
    </w:p>
    <w:p w14:paraId="0A9DEEBF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材料准备：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提前和好面团，准备擀面杖、安全剪刀、筷子等自己所需的器具。</w:t>
      </w:r>
    </w:p>
    <w:p w14:paraId="15356B6C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评价标准：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花馍美观有创意。</w:t>
      </w:r>
    </w:p>
    <w:p w14:paraId="06C328F5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年级：</w:t>
      </w:r>
    </w:p>
    <w:p w14:paraId="5BC97CA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剪纸</w:t>
      </w:r>
    </w:p>
    <w:p w14:paraId="2D87185C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比赛方法：听口令，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15分钟内完成剪纸</w:t>
      </w:r>
    </w:p>
    <w:p w14:paraId="4E47B0A7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材料准备：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提前准备好彩纸、安全剪刀等自己所需的器具。</w:t>
      </w:r>
    </w:p>
    <w:p w14:paraId="380AC33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评价标准：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剪纸美观有创意。</w:t>
      </w:r>
    </w:p>
    <w:p w14:paraId="2AEE2C7D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四年级：</w:t>
      </w:r>
    </w:p>
    <w:p w14:paraId="54D286B6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水果拼盘比赛</w:t>
      </w:r>
    </w:p>
    <w:p w14:paraId="00C4C656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比赛方法：听口令，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完成拼盘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66D4741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材料准备：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水果、蔬菜（根据自己拼盘需要进行准备）、盘子、水果刀、菜板、各种调味品自备，现场加工比赛。</w:t>
      </w:r>
    </w:p>
    <w:p w14:paraId="14120CE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评价标准：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拼盘美观有创意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8630679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五年级：</w:t>
      </w:r>
    </w:p>
    <w:p w14:paraId="2D5DA713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包水饺</w:t>
      </w:r>
    </w:p>
    <w:p w14:paraId="07C06B1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比赛方法：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包水饺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BC2DEC6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材料准备：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提前准备好饺子皮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饺子馅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水饺托盘等自己所需的器具。</w:t>
      </w:r>
    </w:p>
    <w:p w14:paraId="70AD6CD9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评价标准：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水饺大小适中，</w:t>
      </w:r>
      <w:r>
        <w:rPr>
          <w:rFonts w:hint="eastAsia" w:ascii="仿宋_GB2312" w:hAnsi="仿宋_GB2312" w:eastAsia="仿宋_GB2312" w:cs="仿宋_GB2312"/>
          <w:sz w:val="32"/>
          <w:szCs w:val="32"/>
        </w:rPr>
        <w:t>数量多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不露馅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D0D178B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四、参赛人数：</w:t>
      </w:r>
    </w:p>
    <w:p w14:paraId="3FAB1DB1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各中队随机抽取5人，每中队有两个替换名额，根据实际情况辅导员可替换两人参赛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CD03E20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五、比赛时间：</w:t>
      </w:r>
    </w:p>
    <w:p w14:paraId="34C3292C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一、二年级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28日</w:t>
      </w:r>
      <w:r>
        <w:rPr>
          <w:rFonts w:hint="eastAsia" w:ascii="仿宋_GB2312" w:hAnsi="仿宋_GB2312" w:eastAsia="仿宋_GB2312" w:cs="仿宋_GB2312"/>
          <w:sz w:val="32"/>
          <w:szCs w:val="32"/>
        </w:rPr>
        <w:t>下午第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节课</w:t>
      </w:r>
    </w:p>
    <w:p w14:paraId="5BD025D5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级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日下午第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节课</w:t>
      </w:r>
    </w:p>
    <w:p w14:paraId="35545FA4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级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日下午第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节课</w:t>
      </w:r>
    </w:p>
    <w:p w14:paraId="56A35504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六、注意事项：</w:t>
      </w:r>
    </w:p>
    <w:p w14:paraId="1CB68FC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各中队在赛前认真做好赛前组织训练工作，力争赛出好成绩，提高少先队员的劳动技能。</w:t>
      </w:r>
    </w:p>
    <w:p w14:paraId="7069129B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2.请总务处准备50张桌子和50个凳子。</w:t>
      </w:r>
    </w:p>
    <w:p w14:paraId="4F903D0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请各裁判员准时到场，认真公正地做好裁判工作。请裁判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</w:rPr>
        <w:t>备好计时器，一至五年级个体项目结束后并将成绩单交给分数结算人员。</w:t>
      </w:r>
      <w:bookmarkStart w:id="0" w:name="_GoBack"/>
      <w:bookmarkEnd w:id="0"/>
    </w:p>
    <w:p w14:paraId="06CE8AF4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比赛结果将在学校公告栏公布。</w:t>
      </w:r>
    </w:p>
    <w:p w14:paraId="72D89D43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奖项设置：颁集体和个人一、二、三等奖。</w:t>
      </w:r>
    </w:p>
    <w:p w14:paraId="51ADBF34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七、工作人员</w:t>
      </w:r>
    </w:p>
    <w:p w14:paraId="159D3399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裁判长：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曹永</w:t>
      </w:r>
    </w:p>
    <w:p w14:paraId="6EB7B291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副裁判长：董万喜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王爱玲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郭峻汝</w:t>
      </w:r>
    </w:p>
    <w:p w14:paraId="75648CE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裁判员：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宋文静 段雨彤  郭鑫  </w:t>
      </w:r>
      <w:r>
        <w:rPr>
          <w:rFonts w:hint="eastAsia" w:ascii="仿宋_GB2312" w:hAnsi="仿宋_GB2312" w:eastAsia="仿宋_GB2312" w:cs="仿宋_GB2312"/>
          <w:sz w:val="32"/>
          <w:szCs w:val="32"/>
        </w:rPr>
        <w:t>伊彦冬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琳</w:t>
      </w:r>
    </w:p>
    <w:p w14:paraId="614B5D06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 馨  夏晓婷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胡晓  英  超  </w:t>
      </w:r>
    </w:p>
    <w:p w14:paraId="29F47C67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2238" w:leftChars="304" w:hanging="1600" w:hangingChars="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邢  飚  巩信哲 彭 琦</w:t>
      </w:r>
    </w:p>
    <w:p w14:paraId="4E13C67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张哲  薛越</w:t>
      </w:r>
    </w:p>
    <w:p w14:paraId="16A07827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刘军 宋文静 胡晓 尹雨晴 英超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各中队辅导员 </w:t>
      </w:r>
    </w:p>
    <w:p w14:paraId="11A19A03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后勤保障：刘琳  李昀展（报告厅准备50张桌子和凳子）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50DA4E41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46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摄影及宣传：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李雪媛</w:t>
      </w:r>
    </w:p>
    <w:p w14:paraId="64612440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5911" w:leftChars="1672" w:hanging="2400" w:hangingChars="7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21DCAF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5909" w:leftChars="2128" w:hanging="1440" w:hangingChars="4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高新区第一小学</w:t>
      </w:r>
    </w:p>
    <w:p w14:paraId="632B194E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720" w:firstLineChars="21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C859405-6AD4-44D9-8330-9D49F59B5D8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FBC8AF6-1728-40DD-91E7-F9074320AAC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EC0C8C5-B74A-4E2A-A2DA-702E4B47D1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35431"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4438650</wp:posOffset>
          </wp:positionH>
          <wp:positionV relativeFrom="paragraph">
            <wp:posOffset>94615</wp:posOffset>
          </wp:positionV>
          <wp:extent cx="1676400" cy="238125"/>
          <wp:effectExtent l="0" t="0" r="0" b="9525"/>
          <wp:wrapSquare wrapText="bothSides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6400" cy="2381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-57150</wp:posOffset>
          </wp:positionH>
          <wp:positionV relativeFrom="paragraph">
            <wp:posOffset>-8890</wp:posOffset>
          </wp:positionV>
          <wp:extent cx="1658620" cy="436880"/>
          <wp:effectExtent l="0" t="0" r="17780" b="1270"/>
          <wp:wrapNone/>
          <wp:docPr id="3" name="图片 3" descr="校徽应用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校徽应用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5862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</w:t>
    </w:r>
  </w:p>
  <w:p w14:paraId="1F384589">
    <w:pPr>
      <w:pStyle w:val="4"/>
      <w:pBdr>
        <w:bottom w:val="thickThinSmallGap" w:color="008000" w:sz="12" w:space="1"/>
      </w:pBdr>
      <w:rPr>
        <w:rFonts w:ascii="华文行楷" w:hAnsi="华文行楷" w:eastAsia="华文行楷" w:cs="华文行楷"/>
        <w:sz w:val="24"/>
      </w:rPr>
    </w:pPr>
    <w:r>
      <w:rPr>
        <w:rFonts w:hint="eastAsia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MyNGEyMDhjYmFkMjZhMjQxOTFkYWRjNWFiMjUifQ=="/>
  </w:docVars>
  <w:rsids>
    <w:rsidRoot w:val="5BA70068"/>
    <w:rsid w:val="0005194A"/>
    <w:rsid w:val="000B7FCF"/>
    <w:rsid w:val="00126C38"/>
    <w:rsid w:val="00151CEA"/>
    <w:rsid w:val="003226F1"/>
    <w:rsid w:val="0057184E"/>
    <w:rsid w:val="00641BA1"/>
    <w:rsid w:val="006742D3"/>
    <w:rsid w:val="00846F2C"/>
    <w:rsid w:val="008D2D41"/>
    <w:rsid w:val="009813C7"/>
    <w:rsid w:val="009F0CA7"/>
    <w:rsid w:val="00AA443B"/>
    <w:rsid w:val="00BC0139"/>
    <w:rsid w:val="00CC3E79"/>
    <w:rsid w:val="00CD4A47"/>
    <w:rsid w:val="00D40810"/>
    <w:rsid w:val="00EF0766"/>
    <w:rsid w:val="00F06747"/>
    <w:rsid w:val="07A13FDB"/>
    <w:rsid w:val="09263556"/>
    <w:rsid w:val="0C3C4465"/>
    <w:rsid w:val="0C4C49ED"/>
    <w:rsid w:val="1B0F6BBB"/>
    <w:rsid w:val="1B922EBA"/>
    <w:rsid w:val="1E2D340E"/>
    <w:rsid w:val="263B20E1"/>
    <w:rsid w:val="2667039F"/>
    <w:rsid w:val="27F75740"/>
    <w:rsid w:val="29693A7F"/>
    <w:rsid w:val="2A763DD4"/>
    <w:rsid w:val="2AD46E7F"/>
    <w:rsid w:val="2EA25753"/>
    <w:rsid w:val="316513E5"/>
    <w:rsid w:val="38D95FA2"/>
    <w:rsid w:val="3CB50328"/>
    <w:rsid w:val="3EFE24B6"/>
    <w:rsid w:val="40E340D5"/>
    <w:rsid w:val="40F0704B"/>
    <w:rsid w:val="42843695"/>
    <w:rsid w:val="44643B3C"/>
    <w:rsid w:val="45403858"/>
    <w:rsid w:val="47E250E6"/>
    <w:rsid w:val="487711B6"/>
    <w:rsid w:val="48D15B1E"/>
    <w:rsid w:val="49417BEA"/>
    <w:rsid w:val="4B24417F"/>
    <w:rsid w:val="4C3E6663"/>
    <w:rsid w:val="4CB9218D"/>
    <w:rsid w:val="4E267D7F"/>
    <w:rsid w:val="4FE30027"/>
    <w:rsid w:val="54CF254E"/>
    <w:rsid w:val="573B216D"/>
    <w:rsid w:val="59441175"/>
    <w:rsid w:val="5BA70068"/>
    <w:rsid w:val="5D51619A"/>
    <w:rsid w:val="68B43409"/>
    <w:rsid w:val="6A877925"/>
    <w:rsid w:val="6D535020"/>
    <w:rsid w:val="716E53D0"/>
    <w:rsid w:val="746B77C6"/>
    <w:rsid w:val="7487479C"/>
    <w:rsid w:val="764F2661"/>
    <w:rsid w:val="79D1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字符"/>
    <w:basedOn w:val="7"/>
    <w:link w:val="2"/>
    <w:autoRedefine/>
    <w:qFormat/>
    <w:uiPriority w:val="0"/>
    <w:rPr>
      <w:kern w:val="2"/>
      <w:sz w:val="18"/>
      <w:szCs w:val="18"/>
    </w:rPr>
  </w:style>
  <w:style w:type="character" w:customStyle="1" w:styleId="9">
    <w:name w:val="apple-converted-space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4</Pages>
  <Words>1044</Words>
  <Characters>1067</Characters>
  <Lines>1</Lines>
  <Paragraphs>1</Paragraphs>
  <TotalTime>74</TotalTime>
  <ScaleCrop>false</ScaleCrop>
  <LinksUpToDate>false</LinksUpToDate>
  <CharactersWithSpaces>1191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2018-11-24T05:43:00Z</dcterms:created>
  <dc:creator>一米阳光</dc:creator>
  <cp:lastModifiedBy>WPS_1480575156</cp:lastModifiedBy>
  <cp:lastPrinted>2023-06-08T00:47:00Z</cp:lastPrinted>
  <dcterms:modified xsi:type="dcterms:W3CDTF">2026-05-09T01:12:50Z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CC3611D678C343948B867DACCABE6497</vt:lpwstr>
  </property>
  <property fmtid="{D5CDD505-2E9C-101B-9397-08002B2CF9AE}" pid="4" name="KSOTemplateDocerSaveRecord">
    <vt:lpwstr>eyJoZGlkIjoiMTRjMWJjYTEzNDk1Mzk4MmEyZmE2MGUyMTgyMDBkZjIiLCJ1c2VySWQiOiIyNTQzMjQyMTEifQ==</vt:lpwstr>
  </property>
</Properties>
</file>